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62A" w:rsidRDefault="009C462A" w:rsidP="005C5831">
      <w:pPr>
        <w:pStyle w:val="NoSpacing"/>
        <w:ind w:left="567" w:hanging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C5831">
        <w:rPr>
          <w:rFonts w:ascii="Times New Roman" w:hAnsi="Times New Roman" w:cs="Times New Roman"/>
          <w:b/>
          <w:bCs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7.75pt;height:571.5pt">
            <v:imagedata r:id="rId5" o:title=""/>
          </v:shape>
        </w:pict>
      </w:r>
    </w:p>
    <w:p w:rsidR="009C462A" w:rsidRPr="005C5831" w:rsidRDefault="009C462A" w:rsidP="005C5831">
      <w:pPr>
        <w:pStyle w:val="NoSpacing"/>
        <w:ind w:left="567" w:hanging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C5831">
        <w:rPr>
          <w:rFonts w:ascii="Times New Roman" w:hAnsi="Times New Roman" w:cs="Times New Roman"/>
          <w:b/>
          <w:bCs/>
          <w:sz w:val="26"/>
          <w:szCs w:val="26"/>
        </w:rPr>
        <w:pict>
          <v:shape id="_x0000_i1026" type="#_x0000_t75" style="width:841.5pt;height:595.5pt">
            <v:imagedata r:id="rId6" o:title=""/>
          </v:shape>
        </w:pict>
      </w:r>
    </w:p>
    <w:sectPr w:rsidR="009C462A" w:rsidRPr="005C5831" w:rsidSect="005C5831">
      <w:pgSz w:w="16838" w:h="11906" w:orient="landscape"/>
      <w:pgMar w:top="360" w:right="425" w:bottom="851" w:left="35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517E9"/>
    <w:multiLevelType w:val="singleLevel"/>
    <w:tmpl w:val="E7AC4C9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b/>
        <w:bCs/>
        <w:sz w:val="28"/>
        <w:szCs w:val="28"/>
      </w:rPr>
    </w:lvl>
  </w:abstractNum>
  <w:abstractNum w:abstractNumId="1">
    <w:nsid w:val="27517969"/>
    <w:multiLevelType w:val="singleLevel"/>
    <w:tmpl w:val="106A1E8A"/>
    <w:lvl w:ilvl="0">
      <w:start w:val="8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">
    <w:nsid w:val="3FEDFF79"/>
    <w:multiLevelType w:val="multilevel"/>
    <w:tmpl w:val="353BD04B"/>
    <w:lvl w:ilvl="0"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b/>
        <w:bCs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3">
    <w:nsid w:val="59892203"/>
    <w:multiLevelType w:val="multilevel"/>
    <w:tmpl w:val="E6666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402C"/>
    <w:rsid w:val="0000006A"/>
    <w:rsid w:val="000118E1"/>
    <w:rsid w:val="000133F4"/>
    <w:rsid w:val="00016A1A"/>
    <w:rsid w:val="00020E3D"/>
    <w:rsid w:val="000337CD"/>
    <w:rsid w:val="0003563D"/>
    <w:rsid w:val="000447F6"/>
    <w:rsid w:val="00045B24"/>
    <w:rsid w:val="00061A82"/>
    <w:rsid w:val="000657C4"/>
    <w:rsid w:val="0007360C"/>
    <w:rsid w:val="00074E2A"/>
    <w:rsid w:val="00082876"/>
    <w:rsid w:val="000955C3"/>
    <w:rsid w:val="000D3341"/>
    <w:rsid w:val="000D507C"/>
    <w:rsid w:val="000E0408"/>
    <w:rsid w:val="000E66C6"/>
    <w:rsid w:val="00123707"/>
    <w:rsid w:val="00124370"/>
    <w:rsid w:val="00145106"/>
    <w:rsid w:val="0016402C"/>
    <w:rsid w:val="00164F80"/>
    <w:rsid w:val="00173C7D"/>
    <w:rsid w:val="001847C7"/>
    <w:rsid w:val="001923F1"/>
    <w:rsid w:val="00197AE3"/>
    <w:rsid w:val="001C4C27"/>
    <w:rsid w:val="001D09D2"/>
    <w:rsid w:val="001D478C"/>
    <w:rsid w:val="001E184B"/>
    <w:rsid w:val="001F52E4"/>
    <w:rsid w:val="001F55F6"/>
    <w:rsid w:val="00204EE1"/>
    <w:rsid w:val="00205B65"/>
    <w:rsid w:val="00207FD2"/>
    <w:rsid w:val="002120EE"/>
    <w:rsid w:val="002155A4"/>
    <w:rsid w:val="00216D83"/>
    <w:rsid w:val="0024334D"/>
    <w:rsid w:val="00254F18"/>
    <w:rsid w:val="00257756"/>
    <w:rsid w:val="00277D08"/>
    <w:rsid w:val="00285163"/>
    <w:rsid w:val="00286D0E"/>
    <w:rsid w:val="00294F9F"/>
    <w:rsid w:val="002A21AD"/>
    <w:rsid w:val="002A68D0"/>
    <w:rsid w:val="002C68AB"/>
    <w:rsid w:val="002D7BC4"/>
    <w:rsid w:val="002E1333"/>
    <w:rsid w:val="002E1B0C"/>
    <w:rsid w:val="003201ED"/>
    <w:rsid w:val="003229D4"/>
    <w:rsid w:val="00344B2C"/>
    <w:rsid w:val="00371996"/>
    <w:rsid w:val="003B4BBD"/>
    <w:rsid w:val="003C20CC"/>
    <w:rsid w:val="003C629F"/>
    <w:rsid w:val="003E1B01"/>
    <w:rsid w:val="003E45B7"/>
    <w:rsid w:val="003F403B"/>
    <w:rsid w:val="004113EC"/>
    <w:rsid w:val="00423F80"/>
    <w:rsid w:val="00427DD3"/>
    <w:rsid w:val="004317FC"/>
    <w:rsid w:val="0043362E"/>
    <w:rsid w:val="00446AA8"/>
    <w:rsid w:val="00477775"/>
    <w:rsid w:val="00485F3A"/>
    <w:rsid w:val="00490A09"/>
    <w:rsid w:val="00493D92"/>
    <w:rsid w:val="004A34A4"/>
    <w:rsid w:val="004A4EF1"/>
    <w:rsid w:val="004B0853"/>
    <w:rsid w:val="004B10B3"/>
    <w:rsid w:val="004B693D"/>
    <w:rsid w:val="004E1DB4"/>
    <w:rsid w:val="005015E8"/>
    <w:rsid w:val="00502C77"/>
    <w:rsid w:val="005267D3"/>
    <w:rsid w:val="00532058"/>
    <w:rsid w:val="00533689"/>
    <w:rsid w:val="00537F52"/>
    <w:rsid w:val="00543955"/>
    <w:rsid w:val="005440A7"/>
    <w:rsid w:val="0054580A"/>
    <w:rsid w:val="00557752"/>
    <w:rsid w:val="0057314F"/>
    <w:rsid w:val="00596886"/>
    <w:rsid w:val="005A473A"/>
    <w:rsid w:val="005A4A8D"/>
    <w:rsid w:val="005B4899"/>
    <w:rsid w:val="005B5B37"/>
    <w:rsid w:val="005B67D0"/>
    <w:rsid w:val="005C5831"/>
    <w:rsid w:val="005D2C5A"/>
    <w:rsid w:val="005D46BB"/>
    <w:rsid w:val="005D5925"/>
    <w:rsid w:val="005E59F4"/>
    <w:rsid w:val="005E5BA7"/>
    <w:rsid w:val="005E67FE"/>
    <w:rsid w:val="00622FF5"/>
    <w:rsid w:val="00625702"/>
    <w:rsid w:val="00630BEB"/>
    <w:rsid w:val="00666F27"/>
    <w:rsid w:val="0067500B"/>
    <w:rsid w:val="0067580E"/>
    <w:rsid w:val="006A005C"/>
    <w:rsid w:val="006A2BA7"/>
    <w:rsid w:val="006C2344"/>
    <w:rsid w:val="006C398C"/>
    <w:rsid w:val="006E27DB"/>
    <w:rsid w:val="00702BFC"/>
    <w:rsid w:val="00711F78"/>
    <w:rsid w:val="00716126"/>
    <w:rsid w:val="007320BB"/>
    <w:rsid w:val="00736BEF"/>
    <w:rsid w:val="007374A6"/>
    <w:rsid w:val="00765027"/>
    <w:rsid w:val="00775266"/>
    <w:rsid w:val="00780264"/>
    <w:rsid w:val="00783EFA"/>
    <w:rsid w:val="007873C3"/>
    <w:rsid w:val="00791394"/>
    <w:rsid w:val="007935D6"/>
    <w:rsid w:val="00795F5E"/>
    <w:rsid w:val="007D6D74"/>
    <w:rsid w:val="007E1709"/>
    <w:rsid w:val="007F69DE"/>
    <w:rsid w:val="00801177"/>
    <w:rsid w:val="00810A08"/>
    <w:rsid w:val="00812D21"/>
    <w:rsid w:val="00813AB0"/>
    <w:rsid w:val="008152E2"/>
    <w:rsid w:val="00833F95"/>
    <w:rsid w:val="008431A6"/>
    <w:rsid w:val="00853431"/>
    <w:rsid w:val="00856B8A"/>
    <w:rsid w:val="00861537"/>
    <w:rsid w:val="00866043"/>
    <w:rsid w:val="00871278"/>
    <w:rsid w:val="00876D20"/>
    <w:rsid w:val="00880CC6"/>
    <w:rsid w:val="00891D73"/>
    <w:rsid w:val="00894429"/>
    <w:rsid w:val="008A5883"/>
    <w:rsid w:val="008B3D25"/>
    <w:rsid w:val="008C1E1D"/>
    <w:rsid w:val="008C2678"/>
    <w:rsid w:val="008C2A8D"/>
    <w:rsid w:val="008C2BB2"/>
    <w:rsid w:val="008C417E"/>
    <w:rsid w:val="008C535B"/>
    <w:rsid w:val="008C564C"/>
    <w:rsid w:val="008D1C68"/>
    <w:rsid w:val="00915EA6"/>
    <w:rsid w:val="00920CEA"/>
    <w:rsid w:val="00926B59"/>
    <w:rsid w:val="00931FA9"/>
    <w:rsid w:val="00936BA8"/>
    <w:rsid w:val="009522B6"/>
    <w:rsid w:val="00954659"/>
    <w:rsid w:val="009645FF"/>
    <w:rsid w:val="009706B3"/>
    <w:rsid w:val="0098213F"/>
    <w:rsid w:val="00982EEC"/>
    <w:rsid w:val="00986D66"/>
    <w:rsid w:val="009945FE"/>
    <w:rsid w:val="00996FEB"/>
    <w:rsid w:val="009A7D7D"/>
    <w:rsid w:val="009B048D"/>
    <w:rsid w:val="009B6B2F"/>
    <w:rsid w:val="009B752D"/>
    <w:rsid w:val="009C24D7"/>
    <w:rsid w:val="009C462A"/>
    <w:rsid w:val="009D45F6"/>
    <w:rsid w:val="009D54EB"/>
    <w:rsid w:val="009F2027"/>
    <w:rsid w:val="009F3CCE"/>
    <w:rsid w:val="00A056C1"/>
    <w:rsid w:val="00A17057"/>
    <w:rsid w:val="00A17091"/>
    <w:rsid w:val="00A22123"/>
    <w:rsid w:val="00A22256"/>
    <w:rsid w:val="00A2305A"/>
    <w:rsid w:val="00A23E80"/>
    <w:rsid w:val="00A31860"/>
    <w:rsid w:val="00A32A99"/>
    <w:rsid w:val="00A510C3"/>
    <w:rsid w:val="00A53DC0"/>
    <w:rsid w:val="00A61EDF"/>
    <w:rsid w:val="00A72238"/>
    <w:rsid w:val="00AA67BB"/>
    <w:rsid w:val="00AB3CA0"/>
    <w:rsid w:val="00AD0D5C"/>
    <w:rsid w:val="00AD100F"/>
    <w:rsid w:val="00B020A4"/>
    <w:rsid w:val="00B13B4E"/>
    <w:rsid w:val="00B140BA"/>
    <w:rsid w:val="00B15322"/>
    <w:rsid w:val="00B16B3A"/>
    <w:rsid w:val="00B2320F"/>
    <w:rsid w:val="00B536FD"/>
    <w:rsid w:val="00B54591"/>
    <w:rsid w:val="00B5794A"/>
    <w:rsid w:val="00B61B74"/>
    <w:rsid w:val="00B6698F"/>
    <w:rsid w:val="00B66B93"/>
    <w:rsid w:val="00B97BF5"/>
    <w:rsid w:val="00BA7543"/>
    <w:rsid w:val="00BB53EB"/>
    <w:rsid w:val="00BC0019"/>
    <w:rsid w:val="00BD424C"/>
    <w:rsid w:val="00BE1AC8"/>
    <w:rsid w:val="00BE1CC2"/>
    <w:rsid w:val="00BE2BBA"/>
    <w:rsid w:val="00BF0AAE"/>
    <w:rsid w:val="00BF413B"/>
    <w:rsid w:val="00BF6AC2"/>
    <w:rsid w:val="00C00510"/>
    <w:rsid w:val="00C05052"/>
    <w:rsid w:val="00C14D06"/>
    <w:rsid w:val="00C16C82"/>
    <w:rsid w:val="00C45915"/>
    <w:rsid w:val="00C510A3"/>
    <w:rsid w:val="00C5194E"/>
    <w:rsid w:val="00C52E48"/>
    <w:rsid w:val="00C54132"/>
    <w:rsid w:val="00C7543B"/>
    <w:rsid w:val="00C841FA"/>
    <w:rsid w:val="00C929ED"/>
    <w:rsid w:val="00C93CF4"/>
    <w:rsid w:val="00CA0BCD"/>
    <w:rsid w:val="00CA195C"/>
    <w:rsid w:val="00CA4A38"/>
    <w:rsid w:val="00CB0275"/>
    <w:rsid w:val="00CB5660"/>
    <w:rsid w:val="00CD4D3C"/>
    <w:rsid w:val="00D004C0"/>
    <w:rsid w:val="00D11BD4"/>
    <w:rsid w:val="00D15698"/>
    <w:rsid w:val="00D16AFD"/>
    <w:rsid w:val="00D24329"/>
    <w:rsid w:val="00D30759"/>
    <w:rsid w:val="00D4082C"/>
    <w:rsid w:val="00D415AD"/>
    <w:rsid w:val="00D50D27"/>
    <w:rsid w:val="00D845E4"/>
    <w:rsid w:val="00D84CB8"/>
    <w:rsid w:val="00D863C6"/>
    <w:rsid w:val="00D86A18"/>
    <w:rsid w:val="00D875F4"/>
    <w:rsid w:val="00DA40EB"/>
    <w:rsid w:val="00DC1794"/>
    <w:rsid w:val="00DC3D11"/>
    <w:rsid w:val="00DD067F"/>
    <w:rsid w:val="00DE6D3E"/>
    <w:rsid w:val="00DF022D"/>
    <w:rsid w:val="00DF4694"/>
    <w:rsid w:val="00E149E3"/>
    <w:rsid w:val="00E20EDB"/>
    <w:rsid w:val="00E21CD2"/>
    <w:rsid w:val="00E263BD"/>
    <w:rsid w:val="00E33458"/>
    <w:rsid w:val="00E43B87"/>
    <w:rsid w:val="00E50CC6"/>
    <w:rsid w:val="00E55D33"/>
    <w:rsid w:val="00E60836"/>
    <w:rsid w:val="00E657E8"/>
    <w:rsid w:val="00E82128"/>
    <w:rsid w:val="00E83910"/>
    <w:rsid w:val="00E91D31"/>
    <w:rsid w:val="00EA08BE"/>
    <w:rsid w:val="00EA1232"/>
    <w:rsid w:val="00EB72C3"/>
    <w:rsid w:val="00ED611E"/>
    <w:rsid w:val="00EF31EB"/>
    <w:rsid w:val="00F13E0B"/>
    <w:rsid w:val="00F476EB"/>
    <w:rsid w:val="00F64A7F"/>
    <w:rsid w:val="00F712B7"/>
    <w:rsid w:val="00F822B6"/>
    <w:rsid w:val="00FA0EFA"/>
    <w:rsid w:val="00FA2142"/>
    <w:rsid w:val="00FA71B8"/>
    <w:rsid w:val="00FB4001"/>
    <w:rsid w:val="00FC2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537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31FA9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E20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20E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8C2BB2"/>
    <w:rPr>
      <w:color w:val="auto"/>
      <w:u w:val="none"/>
      <w:effect w:val="none"/>
      <w:shd w:val="clear" w:color="auto" w:fill="auto"/>
    </w:rPr>
  </w:style>
  <w:style w:type="paragraph" w:customStyle="1" w:styleId="a">
    <w:name w:val="Без интервала"/>
    <w:uiPriority w:val="99"/>
    <w:rsid w:val="009B752D"/>
    <w:rPr>
      <w:rFonts w:cs="Calibri"/>
      <w:sz w:val="24"/>
      <w:szCs w:val="24"/>
    </w:rPr>
  </w:style>
  <w:style w:type="paragraph" w:styleId="NormalWeb">
    <w:name w:val="Normal (Web)"/>
    <w:basedOn w:val="Normal"/>
    <w:uiPriority w:val="99"/>
    <w:rsid w:val="009A7D7D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NoSpacing">
    <w:name w:val="No Spacing"/>
    <w:link w:val="NoSpacingChar"/>
    <w:uiPriority w:val="99"/>
    <w:qFormat/>
    <w:rsid w:val="00833F95"/>
    <w:rPr>
      <w:rFonts w:cs="Calibri"/>
      <w:sz w:val="24"/>
      <w:szCs w:val="24"/>
    </w:rPr>
  </w:style>
  <w:style w:type="character" w:customStyle="1" w:styleId="NoSpacingChar">
    <w:name w:val="No Spacing Char"/>
    <w:link w:val="NoSpacing"/>
    <w:uiPriority w:val="99"/>
    <w:locked/>
    <w:rsid w:val="00833F95"/>
    <w:rPr>
      <w:sz w:val="24"/>
      <w:szCs w:val="24"/>
      <w:lang w:val="ru-RU" w:eastAsia="ru-RU"/>
    </w:rPr>
  </w:style>
  <w:style w:type="paragraph" w:customStyle="1" w:styleId="1">
    <w:name w:val="Без интервала1"/>
    <w:uiPriority w:val="99"/>
    <w:rsid w:val="00876D20"/>
    <w:rPr>
      <w:rFonts w:cs="Calibr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185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8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18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18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185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5185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185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5185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185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5185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5185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5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581</TotalTime>
  <Pages>2</Pages>
  <Words>0</Words>
  <Characters>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Александровна</dc:creator>
  <cp:keywords/>
  <dc:description/>
  <cp:lastModifiedBy>Библиотека4</cp:lastModifiedBy>
  <cp:revision>48</cp:revision>
  <cp:lastPrinted>2023-02-01T08:19:00Z</cp:lastPrinted>
  <dcterms:created xsi:type="dcterms:W3CDTF">2017-02-08T09:13:00Z</dcterms:created>
  <dcterms:modified xsi:type="dcterms:W3CDTF">2023-02-14T07:13:00Z</dcterms:modified>
</cp:coreProperties>
</file>